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934" w:rsidRDefault="004C7934" w:rsidP="00A1572E">
      <w:pPr>
        <w:jc w:val="center"/>
        <w:rPr>
          <w:rFonts w:ascii="Century Gothic" w:hAnsi="Century Gothic"/>
          <w:b/>
          <w:sz w:val="28"/>
          <w:lang w:val="es-MX"/>
        </w:rPr>
      </w:pPr>
      <w:r w:rsidRPr="00275254">
        <w:rPr>
          <w:rFonts w:ascii="Century Gothic" w:hAnsi="Century Gothic"/>
          <w:b/>
          <w:sz w:val="28"/>
          <w:lang w:val="es-MX"/>
        </w:rPr>
        <w:t>COMPROBANTE DE NO ADEUDO AL PLANTEL</w:t>
      </w:r>
    </w:p>
    <w:p w:rsidR="00A1572E" w:rsidRPr="00275254" w:rsidRDefault="00580B93" w:rsidP="004C7934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BAJA</w:t>
      </w:r>
      <w:r w:rsidR="00616B1F">
        <w:rPr>
          <w:rFonts w:ascii="Century Gothic" w:hAnsi="Century Gothic"/>
          <w:b/>
          <w:sz w:val="28"/>
          <w:lang w:val="es-MX"/>
        </w:rPr>
        <w:t xml:space="preserve"> DEFINITIVA</w:t>
      </w:r>
    </w:p>
    <w:p w:rsidR="004C7934" w:rsidRDefault="004C7934" w:rsidP="004C7934">
      <w:pPr>
        <w:ind w:right="-568"/>
        <w:rPr>
          <w:lang w:val="es-MX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211"/>
        <w:gridCol w:w="1985"/>
        <w:gridCol w:w="1730"/>
        <w:gridCol w:w="1388"/>
      </w:tblGrid>
      <w:tr w:rsidR="00A56603" w:rsidRPr="00DA42B7" w:rsidTr="00B1669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1025D9">
            <w:pPr>
              <w:ind w:right="-568"/>
              <w:rPr>
                <w:sz w:val="22"/>
                <w:lang w:val="es-MX"/>
              </w:rPr>
            </w:pPr>
            <w:r>
              <w:rPr>
                <w:sz w:val="22"/>
                <w:lang w:val="es-MX"/>
              </w:rPr>
              <w:t xml:space="preserve">             </w:t>
            </w:r>
            <w:r w:rsidR="003E2115">
              <w:rPr>
                <w:sz w:val="22"/>
                <w:lang w:val="es-MX"/>
              </w:rPr>
              <w:t xml:space="preserve">       </w:t>
            </w:r>
            <w:r w:rsidR="00B16691" w:rsidRPr="00DA42B7">
              <w:rPr>
                <w:sz w:val="22"/>
                <w:lang w:val="es-MX"/>
              </w:rPr>
              <w:t xml:space="preserve">NOMBRE DEL </w:t>
            </w:r>
            <w:r w:rsidR="00B16691">
              <w:rPr>
                <w:sz w:val="22"/>
                <w:lang w:val="es-MX"/>
              </w:rPr>
              <w:t>A</w:t>
            </w:r>
            <w:r w:rsidR="00B16691" w:rsidRPr="00DA42B7">
              <w:rPr>
                <w:sz w:val="22"/>
                <w:lang w:val="es-MX"/>
              </w:rPr>
              <w:t>LUMNO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B16691" w:rsidP="005523FC">
            <w:pPr>
              <w:ind w:right="5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GENERACIÓN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B16691" w:rsidP="005523FC">
            <w:pPr>
              <w:ind w:right="34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TURNO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B16691" w:rsidP="005523FC">
            <w:pPr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SEXO</w:t>
            </w:r>
          </w:p>
        </w:tc>
      </w:tr>
      <w:tr w:rsidR="00A56603" w:rsidRPr="00DA42B7" w:rsidTr="00B16691">
        <w:trPr>
          <w:trHeight w:val="42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</w:tr>
    </w:tbl>
    <w:p w:rsidR="004C7934" w:rsidRPr="004C7934" w:rsidRDefault="004C7934" w:rsidP="004C7934">
      <w:pPr>
        <w:ind w:right="-568"/>
        <w:rPr>
          <w:sz w:val="22"/>
          <w:lang w:val="es-MX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369"/>
        <w:gridCol w:w="2438"/>
        <w:gridCol w:w="4507"/>
      </w:tblGrid>
      <w:tr w:rsidR="004C7934" w:rsidRPr="00DA42B7" w:rsidTr="00B166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B16691" w:rsidP="00DA42B7">
            <w:pPr>
              <w:ind w:right="-568"/>
              <w:jc w:val="center"/>
              <w:rPr>
                <w:sz w:val="22"/>
                <w:lang w:val="es-MX"/>
              </w:rPr>
            </w:pPr>
            <w:r>
              <w:rPr>
                <w:sz w:val="22"/>
                <w:lang w:val="es-MX"/>
              </w:rPr>
              <w:t>NÚM</w:t>
            </w:r>
            <w:r w:rsidRPr="00DA42B7">
              <w:rPr>
                <w:sz w:val="22"/>
                <w:lang w:val="es-MX"/>
              </w:rPr>
              <w:t>. DE CONTROL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B16691" w:rsidP="005523FC">
            <w:pPr>
              <w:ind w:left="-80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SEMESTRE</w:t>
            </w:r>
            <w:r>
              <w:rPr>
                <w:sz w:val="22"/>
                <w:lang w:val="es-MX"/>
              </w:rPr>
              <w:t xml:space="preserve"> Y GRUPO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B16691" w:rsidP="00DA42B7">
            <w:pPr>
              <w:ind w:right="-568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ESPECIALIDAD</w:t>
            </w:r>
          </w:p>
        </w:tc>
      </w:tr>
      <w:tr w:rsidR="004C7934" w:rsidRPr="00DA42B7" w:rsidTr="00B16691">
        <w:trPr>
          <w:trHeight w:val="34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ACE" w:rsidRPr="00DA42B7" w:rsidRDefault="00463ACE" w:rsidP="00AE04FF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4C7934" w:rsidP="00B16691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4C7934" w:rsidP="00B16691">
            <w:pPr>
              <w:ind w:right="-568"/>
              <w:rPr>
                <w:sz w:val="22"/>
                <w:lang w:val="es-MX"/>
              </w:rPr>
            </w:pPr>
          </w:p>
        </w:tc>
      </w:tr>
    </w:tbl>
    <w:p w:rsidR="004C7934" w:rsidRPr="004C7934" w:rsidRDefault="004C7934" w:rsidP="004C7934">
      <w:pPr>
        <w:ind w:right="-568"/>
        <w:rPr>
          <w:sz w:val="22"/>
          <w:lang w:val="es-MX"/>
        </w:rPr>
      </w:pPr>
    </w:p>
    <w:p w:rsidR="004C7934" w:rsidRDefault="0047131B" w:rsidP="007C44F7">
      <w:pPr>
        <w:pStyle w:val="Prrafodelista"/>
        <w:numPr>
          <w:ilvl w:val="0"/>
          <w:numId w:val="1"/>
        </w:numPr>
        <w:ind w:left="284" w:right="-568" w:hanging="153"/>
        <w:rPr>
          <w:sz w:val="20"/>
          <w:lang w:val="es-MX"/>
        </w:rPr>
      </w:pPr>
      <w:r>
        <w:rPr>
          <w:sz w:val="20"/>
          <w:lang w:val="es-MX"/>
        </w:rPr>
        <w:t>Reú</w:t>
      </w:r>
      <w:r w:rsidRPr="00116FA0">
        <w:rPr>
          <w:sz w:val="20"/>
          <w:lang w:val="es-MX"/>
        </w:rPr>
        <w:t>ne</w:t>
      </w:r>
      <w:r w:rsidR="004C7934" w:rsidRPr="00116FA0">
        <w:rPr>
          <w:sz w:val="20"/>
          <w:lang w:val="es-MX"/>
        </w:rPr>
        <w:t xml:space="preserve"> las firmas de las personas encargadas</w:t>
      </w:r>
      <w:r w:rsidR="00116FA0" w:rsidRPr="00116FA0">
        <w:rPr>
          <w:sz w:val="20"/>
          <w:lang w:val="es-MX"/>
        </w:rPr>
        <w:t xml:space="preserve"> y sellos</w:t>
      </w:r>
      <w:r w:rsidR="004C7934" w:rsidRPr="00116FA0">
        <w:rPr>
          <w:sz w:val="20"/>
          <w:lang w:val="es-MX"/>
        </w:rPr>
        <w:t xml:space="preserve"> de cada </w:t>
      </w:r>
      <w:r w:rsidR="00275254" w:rsidRPr="00116FA0">
        <w:rPr>
          <w:sz w:val="20"/>
          <w:lang w:val="es-MX"/>
        </w:rPr>
        <w:t>Oficina,</w:t>
      </w:r>
      <w:r w:rsidR="004C7934" w:rsidRPr="00116FA0">
        <w:rPr>
          <w:sz w:val="20"/>
          <w:lang w:val="es-MX"/>
        </w:rPr>
        <w:t xml:space="preserve"> Departamento o  taller qu</w:t>
      </w:r>
      <w:r w:rsidR="00F74230" w:rsidRPr="00116FA0">
        <w:rPr>
          <w:sz w:val="20"/>
          <w:lang w:val="es-MX"/>
        </w:rPr>
        <w:t>e corresponda a tu</w:t>
      </w:r>
      <w:r>
        <w:rPr>
          <w:sz w:val="20"/>
          <w:lang w:val="es-MX"/>
        </w:rPr>
        <w:t xml:space="preserve"> especialidad y entrégala a la Oficina de Control E</w:t>
      </w:r>
      <w:r w:rsidR="00F74230" w:rsidRPr="00116FA0">
        <w:rPr>
          <w:sz w:val="20"/>
          <w:lang w:val="es-MX"/>
        </w:rPr>
        <w:t>scolar de acuerdo al turno en el cual estuviste inscrito.</w:t>
      </w:r>
    </w:p>
    <w:p w:rsidR="00D4642B" w:rsidRPr="00616B1F" w:rsidRDefault="00116FA0" w:rsidP="00D4642B">
      <w:pPr>
        <w:pStyle w:val="Prrafodelista"/>
        <w:numPr>
          <w:ilvl w:val="0"/>
          <w:numId w:val="1"/>
        </w:numPr>
        <w:ind w:left="284" w:right="-568" w:hanging="153"/>
        <w:rPr>
          <w:b/>
          <w:sz w:val="20"/>
          <w:lang w:val="es-MX"/>
        </w:rPr>
      </w:pPr>
      <w:r w:rsidRPr="00616B1F">
        <w:rPr>
          <w:b/>
          <w:sz w:val="20"/>
          <w:lang w:val="es-MX"/>
        </w:rPr>
        <w:t xml:space="preserve">Todas las firmas deberán de ser con tinta azul. </w:t>
      </w:r>
    </w:p>
    <w:p w:rsidR="00D4642B" w:rsidRDefault="00D4642B" w:rsidP="00D4642B">
      <w:pPr>
        <w:ind w:right="-568"/>
        <w:rPr>
          <w:sz w:val="20"/>
          <w:lang w:val="es-MX"/>
        </w:rPr>
      </w:pPr>
    </w:p>
    <w:p w:rsidR="00D4642B" w:rsidRDefault="00D4642B" w:rsidP="00D4642B">
      <w:pPr>
        <w:ind w:right="-568"/>
        <w:rPr>
          <w:sz w:val="20"/>
          <w:lang w:val="es-MX"/>
        </w:rPr>
      </w:pPr>
    </w:p>
    <w:p w:rsidR="00D4642B" w:rsidRDefault="00D4642B" w:rsidP="00D4642B">
      <w:pPr>
        <w:ind w:right="-568"/>
        <w:rPr>
          <w:sz w:val="20"/>
          <w:lang w:val="es-MX"/>
        </w:rPr>
      </w:pPr>
    </w:p>
    <w:p w:rsidR="00D4642B" w:rsidRDefault="00D4642B" w:rsidP="00D4642B">
      <w:pPr>
        <w:ind w:right="-568"/>
        <w:rPr>
          <w:sz w:val="20"/>
          <w:lang w:val="es-MX"/>
        </w:rPr>
      </w:pPr>
    </w:p>
    <w:p w:rsidR="00D4642B" w:rsidRPr="00F74230" w:rsidRDefault="00D4642B" w:rsidP="00D4642B">
      <w:pPr>
        <w:ind w:right="-568"/>
        <w:rPr>
          <w:sz w:val="20"/>
          <w:lang w:val="es-MX"/>
        </w:rPr>
      </w:pPr>
    </w:p>
    <w:p w:rsidR="00D4642B" w:rsidRPr="004C7934" w:rsidRDefault="00D4642B" w:rsidP="00D4642B">
      <w:pPr>
        <w:ind w:right="-568"/>
        <w:rPr>
          <w:sz w:val="22"/>
          <w:lang w:val="es-MX"/>
        </w:rPr>
      </w:pPr>
    </w:p>
    <w:tbl>
      <w:tblPr>
        <w:tblW w:w="9322" w:type="dxa"/>
        <w:tblInd w:w="484" w:type="dxa"/>
        <w:tblLayout w:type="fixed"/>
        <w:tblLook w:val="04A0" w:firstRow="1" w:lastRow="0" w:firstColumn="1" w:lastColumn="0" w:noHBand="0" w:noVBand="1"/>
      </w:tblPr>
      <w:tblGrid>
        <w:gridCol w:w="2415"/>
        <w:gridCol w:w="1775"/>
        <w:gridCol w:w="1020"/>
        <w:gridCol w:w="1200"/>
        <w:gridCol w:w="2912"/>
      </w:tblGrid>
      <w:tr w:rsidR="00D4642B" w:rsidRPr="00DA42B7" w:rsidTr="005523FC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1.-</w:t>
            </w:r>
            <w:r w:rsidRPr="00C87A13">
              <w:rPr>
                <w:sz w:val="22"/>
                <w:szCs w:val="22"/>
                <w:lang w:val="es-MX"/>
              </w:rPr>
              <w:t>Laboratorios de Física y Química</w:t>
            </w:r>
          </w:p>
        </w:tc>
        <w:tc>
          <w:tcPr>
            <w:tcW w:w="1020" w:type="dxa"/>
            <w:vMerge w:val="restart"/>
            <w:shd w:val="clear" w:color="auto" w:fill="auto"/>
          </w:tcPr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2.-</w:t>
            </w:r>
            <w:r w:rsidRPr="00C87A13">
              <w:rPr>
                <w:sz w:val="22"/>
                <w:szCs w:val="22"/>
                <w:lang w:val="es-MX"/>
              </w:rPr>
              <w:t>Taller o Coordinación de Especialidad</w:t>
            </w:r>
          </w:p>
        </w:tc>
      </w:tr>
      <w:tr w:rsidR="00D4642B" w:rsidRPr="00DA42B7" w:rsidTr="005523FC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3.-</w:t>
            </w:r>
            <w:r w:rsidR="0047131B">
              <w:rPr>
                <w:b/>
                <w:sz w:val="22"/>
                <w:szCs w:val="22"/>
                <w:lang w:val="es-MX"/>
              </w:rPr>
              <w:t xml:space="preserve"> </w:t>
            </w:r>
            <w:r w:rsidR="0047131B" w:rsidRPr="0047131B">
              <w:rPr>
                <w:sz w:val="22"/>
                <w:szCs w:val="22"/>
                <w:lang w:val="es-MX"/>
              </w:rPr>
              <w:t>Oficina de Servicios</w:t>
            </w:r>
            <w:r w:rsidR="0047131B">
              <w:rPr>
                <w:b/>
                <w:sz w:val="22"/>
                <w:szCs w:val="22"/>
                <w:lang w:val="es-MX"/>
              </w:rPr>
              <w:t xml:space="preserve"> </w:t>
            </w:r>
            <w:r w:rsidRPr="00C87A13">
              <w:rPr>
                <w:sz w:val="22"/>
                <w:szCs w:val="22"/>
                <w:lang w:val="es-MX"/>
              </w:rPr>
              <w:t>Biblioteca</w:t>
            </w:r>
            <w:r w:rsidR="0047131B">
              <w:rPr>
                <w:sz w:val="22"/>
                <w:szCs w:val="22"/>
                <w:lang w:val="es-MX"/>
              </w:rPr>
              <w:t>rios</w:t>
            </w:r>
          </w:p>
        </w:tc>
        <w:tc>
          <w:tcPr>
            <w:tcW w:w="1020" w:type="dxa"/>
            <w:vMerge/>
            <w:shd w:val="clear" w:color="auto" w:fill="auto"/>
          </w:tcPr>
          <w:p w:rsidR="00D4642B" w:rsidRPr="00C87A13" w:rsidRDefault="00D4642B" w:rsidP="00B17CAD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42B" w:rsidRPr="0047131B" w:rsidRDefault="00D4642B" w:rsidP="0047131B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4.-</w:t>
            </w:r>
            <w:r w:rsidR="0047131B">
              <w:rPr>
                <w:b/>
                <w:sz w:val="22"/>
                <w:szCs w:val="22"/>
                <w:lang w:val="es-MX"/>
              </w:rPr>
              <w:t xml:space="preserve"> </w:t>
            </w:r>
            <w:r w:rsidR="0047131B">
              <w:rPr>
                <w:sz w:val="22"/>
                <w:szCs w:val="22"/>
                <w:lang w:val="es-MX"/>
              </w:rPr>
              <w:t>Oficina de Servicios Generales</w:t>
            </w:r>
          </w:p>
        </w:tc>
      </w:tr>
      <w:tr w:rsidR="00D4642B" w:rsidRPr="00DA42B7" w:rsidTr="005523FC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5.-</w:t>
            </w:r>
            <w:r w:rsidR="0047131B">
              <w:rPr>
                <w:sz w:val="22"/>
                <w:szCs w:val="22"/>
                <w:lang w:val="es-MX"/>
              </w:rPr>
              <w:t xml:space="preserve"> Oficina de Recursos Financieros</w:t>
            </w:r>
          </w:p>
        </w:tc>
        <w:tc>
          <w:tcPr>
            <w:tcW w:w="1020" w:type="dxa"/>
            <w:vMerge/>
            <w:shd w:val="clear" w:color="auto" w:fill="auto"/>
          </w:tcPr>
          <w:p w:rsidR="00D4642B" w:rsidRPr="00C87A13" w:rsidRDefault="00D4642B" w:rsidP="00B17CAD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6.-</w:t>
            </w:r>
            <w:r w:rsidR="0047131B">
              <w:rPr>
                <w:sz w:val="22"/>
                <w:szCs w:val="22"/>
                <w:lang w:val="es-MX"/>
              </w:rPr>
              <w:t>Oficina de Orientación Educativa</w:t>
            </w:r>
            <w:r w:rsidR="0047131B" w:rsidRPr="005827D0">
              <w:rPr>
                <w:color w:val="FF0000"/>
                <w:sz w:val="22"/>
                <w:szCs w:val="22"/>
                <w:lang w:val="es-MX"/>
              </w:rPr>
              <w:t>*</w:t>
            </w:r>
            <w:r w:rsidR="0047131B" w:rsidRPr="0047131B">
              <w:rPr>
                <w:color w:val="FF0000"/>
                <w:sz w:val="22"/>
                <w:szCs w:val="22"/>
                <w:lang w:val="es-MX"/>
              </w:rPr>
              <w:t>*</w:t>
            </w:r>
          </w:p>
        </w:tc>
      </w:tr>
      <w:tr w:rsidR="005523FC" w:rsidRPr="00DA42B7" w:rsidTr="005523FC">
        <w:trPr>
          <w:trHeight w:val="241"/>
        </w:trPr>
        <w:tc>
          <w:tcPr>
            <w:tcW w:w="9322" w:type="dxa"/>
            <w:gridSpan w:val="5"/>
            <w:shd w:val="clear" w:color="auto" w:fill="auto"/>
          </w:tcPr>
          <w:p w:rsidR="005523FC" w:rsidRPr="0047131B" w:rsidRDefault="005523FC" w:rsidP="0047131B">
            <w:pPr>
              <w:rPr>
                <w:sz w:val="22"/>
                <w:szCs w:val="22"/>
                <w:lang w:val="es-MX"/>
              </w:rPr>
            </w:pPr>
          </w:p>
          <w:p w:rsidR="005523FC" w:rsidRPr="00C87A13" w:rsidRDefault="005523FC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5523FC" w:rsidRPr="00DA42B7" w:rsidTr="005523FC">
        <w:trPr>
          <w:trHeight w:val="1020"/>
        </w:trPr>
        <w:tc>
          <w:tcPr>
            <w:tcW w:w="2415" w:type="dxa"/>
            <w:shd w:val="clear" w:color="auto" w:fill="auto"/>
          </w:tcPr>
          <w:p w:rsidR="005523FC" w:rsidRDefault="005523FC" w:rsidP="005523FC">
            <w:pPr>
              <w:rPr>
                <w:sz w:val="22"/>
                <w:szCs w:val="22"/>
                <w:lang w:val="es-MX"/>
              </w:rPr>
            </w:pPr>
          </w:p>
          <w:p w:rsidR="005523FC" w:rsidRDefault="005523FC" w:rsidP="005523FC">
            <w:pPr>
              <w:rPr>
                <w:sz w:val="22"/>
                <w:szCs w:val="22"/>
                <w:lang w:val="es-MX"/>
              </w:rPr>
            </w:pPr>
          </w:p>
          <w:p w:rsidR="005523FC" w:rsidRDefault="005523FC" w:rsidP="0047131B">
            <w:pPr>
              <w:rPr>
                <w:sz w:val="22"/>
                <w:szCs w:val="22"/>
                <w:lang w:val="es-MX"/>
              </w:rPr>
            </w:pPr>
          </w:p>
          <w:p w:rsidR="005523FC" w:rsidRDefault="005523FC" w:rsidP="0047131B">
            <w:pPr>
              <w:rPr>
                <w:sz w:val="22"/>
                <w:szCs w:val="22"/>
                <w:lang w:val="es-MX"/>
              </w:rPr>
            </w:pPr>
          </w:p>
          <w:p w:rsidR="005523FC" w:rsidRPr="0047131B" w:rsidRDefault="005523FC" w:rsidP="0047131B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9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523FC" w:rsidRDefault="005523FC">
            <w:pPr>
              <w:rPr>
                <w:sz w:val="22"/>
                <w:szCs w:val="22"/>
                <w:lang w:val="es-MX"/>
              </w:rPr>
            </w:pPr>
          </w:p>
          <w:p w:rsidR="005523FC" w:rsidRPr="00C87A13" w:rsidRDefault="005523FC" w:rsidP="00B17CAD">
            <w:pPr>
              <w:ind w:right="-118"/>
              <w:jc w:val="center"/>
              <w:rPr>
                <w:b/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7</w:t>
            </w:r>
            <w:r w:rsidRPr="00C87A13">
              <w:rPr>
                <w:b/>
                <w:sz w:val="22"/>
                <w:szCs w:val="22"/>
                <w:lang w:val="es-MX"/>
              </w:rPr>
              <w:t>.-</w:t>
            </w:r>
            <w:r>
              <w:rPr>
                <w:b/>
                <w:sz w:val="22"/>
                <w:szCs w:val="22"/>
                <w:lang w:val="es-MX"/>
              </w:rPr>
              <w:t xml:space="preserve"> </w:t>
            </w:r>
            <w:r>
              <w:rPr>
                <w:sz w:val="22"/>
                <w:szCs w:val="22"/>
                <w:lang w:val="es-MX"/>
              </w:rPr>
              <w:t>Oficina de Control Escolar</w:t>
            </w:r>
          </w:p>
        </w:tc>
        <w:tc>
          <w:tcPr>
            <w:tcW w:w="2912" w:type="dxa"/>
            <w:shd w:val="clear" w:color="auto" w:fill="auto"/>
          </w:tcPr>
          <w:p w:rsidR="005523FC" w:rsidRPr="00C87A13" w:rsidRDefault="005523FC" w:rsidP="00B17CAD">
            <w:pPr>
              <w:ind w:right="-118"/>
              <w:jc w:val="center"/>
              <w:rPr>
                <w:b/>
                <w:sz w:val="22"/>
                <w:szCs w:val="22"/>
                <w:lang w:val="es-MX"/>
              </w:rPr>
            </w:pPr>
          </w:p>
        </w:tc>
      </w:tr>
    </w:tbl>
    <w:p w:rsidR="0047131B" w:rsidRPr="005827D0" w:rsidRDefault="0047131B" w:rsidP="004C7934">
      <w:pPr>
        <w:ind w:right="-568"/>
        <w:rPr>
          <w:sz w:val="20"/>
          <w:szCs w:val="20"/>
          <w:lang w:val="es-MX"/>
        </w:rPr>
      </w:pPr>
      <w:r w:rsidRPr="005827D0">
        <w:rPr>
          <w:color w:val="FF0000"/>
          <w:sz w:val="20"/>
          <w:szCs w:val="20"/>
          <w:lang w:val="es-MX"/>
        </w:rPr>
        <w:t xml:space="preserve">**NOTA: </w:t>
      </w:r>
      <w:r w:rsidRPr="005827D0">
        <w:rPr>
          <w:sz w:val="20"/>
          <w:szCs w:val="20"/>
          <w:lang w:val="es-MX"/>
        </w:rPr>
        <w:t xml:space="preserve">para poder proporcionar el sello y firma respectiva, </w:t>
      </w:r>
      <w:r w:rsidR="005827D0" w:rsidRPr="005827D0">
        <w:rPr>
          <w:sz w:val="20"/>
          <w:szCs w:val="20"/>
          <w:lang w:val="es-MX"/>
        </w:rPr>
        <w:t xml:space="preserve">se </w:t>
      </w:r>
      <w:r w:rsidRPr="005827D0">
        <w:rPr>
          <w:sz w:val="20"/>
          <w:szCs w:val="20"/>
          <w:lang w:val="es-MX"/>
        </w:rPr>
        <w:t xml:space="preserve">deberá presentar la encuesta de </w:t>
      </w:r>
      <w:r w:rsidR="005827D0" w:rsidRPr="005827D0">
        <w:rPr>
          <w:sz w:val="20"/>
          <w:szCs w:val="20"/>
          <w:lang w:val="es-MX"/>
        </w:rPr>
        <w:t xml:space="preserve">Deserción Escolar disponible en </w:t>
      </w:r>
      <w:hyperlink r:id="rId8" w:history="1">
        <w:r w:rsidR="005827D0" w:rsidRPr="005827D0">
          <w:rPr>
            <w:rStyle w:val="Hipervnculo"/>
            <w:color w:val="0000FF"/>
            <w:sz w:val="20"/>
            <w:szCs w:val="20"/>
            <w:lang w:val="es-MX"/>
          </w:rPr>
          <w:t>www.cbtis123.edu.mx/formatos</w:t>
        </w:r>
      </w:hyperlink>
      <w:r w:rsidR="005827D0" w:rsidRPr="005827D0">
        <w:rPr>
          <w:color w:val="0000FF"/>
          <w:sz w:val="20"/>
          <w:szCs w:val="20"/>
          <w:u w:val="single"/>
          <w:lang w:val="es-MX"/>
        </w:rPr>
        <w:t xml:space="preserve"> para trámites escolares</w:t>
      </w:r>
      <w:r w:rsidR="005827D0" w:rsidRPr="005827D0">
        <w:rPr>
          <w:sz w:val="20"/>
          <w:szCs w:val="20"/>
          <w:lang w:val="es-MX"/>
        </w:rPr>
        <w:t>.</w:t>
      </w:r>
    </w:p>
    <w:p w:rsidR="0047131B" w:rsidRDefault="0047131B" w:rsidP="004C7934">
      <w:pPr>
        <w:ind w:right="-568"/>
        <w:rPr>
          <w:lang w:val="es-MX"/>
        </w:rPr>
      </w:pPr>
    </w:p>
    <w:p w:rsidR="00275254" w:rsidRDefault="00275254" w:rsidP="004C7934">
      <w:pPr>
        <w:ind w:right="-568"/>
        <w:rPr>
          <w:lang w:val="es-MX"/>
        </w:rPr>
      </w:pPr>
      <w:r>
        <w:rPr>
          <w:lang w:val="es-MX"/>
        </w:rPr>
        <w:lastRenderedPageBreak/>
        <w:t xml:space="preserve">Santa Lucia del </w:t>
      </w:r>
      <w:r w:rsidR="00463ACE">
        <w:rPr>
          <w:lang w:val="es-MX"/>
        </w:rPr>
        <w:t>Camino, Centro</w:t>
      </w:r>
      <w:r>
        <w:rPr>
          <w:lang w:val="es-MX"/>
        </w:rPr>
        <w:t xml:space="preserve"> Oax., a _______</w:t>
      </w:r>
      <w:r w:rsidR="00B16691">
        <w:rPr>
          <w:lang w:val="es-MX"/>
        </w:rPr>
        <w:t>__ de ____________________   de</w:t>
      </w:r>
      <w:r>
        <w:rPr>
          <w:lang w:val="es-MX"/>
        </w:rPr>
        <w:t xml:space="preserve"> ______________</w:t>
      </w:r>
    </w:p>
    <w:p w:rsidR="00781BC5" w:rsidRPr="00781BC5" w:rsidRDefault="00781BC5" w:rsidP="00781BC5">
      <w:pPr>
        <w:ind w:left="360" w:right="-568"/>
        <w:rPr>
          <w:lang w:val="es-MX"/>
        </w:rPr>
      </w:pPr>
    </w:p>
    <w:p w:rsidR="00781BC5" w:rsidRPr="00781BC5" w:rsidRDefault="00781BC5" w:rsidP="00AE04FF">
      <w:pPr>
        <w:pStyle w:val="Prrafodelista"/>
        <w:ind w:left="0" w:right="-568"/>
        <w:rPr>
          <w:lang w:val="es-MX"/>
        </w:rPr>
      </w:pPr>
      <w:r>
        <w:rPr>
          <w:lang w:val="es-MX"/>
        </w:rPr>
        <w:t>-</w:t>
      </w:r>
      <w:r w:rsidRPr="00781BC5">
        <w:rPr>
          <w:lang w:val="es-MX"/>
        </w:rPr>
        <w:t xml:space="preserve">La fecha la deberás poner el día </w:t>
      </w:r>
      <w:r>
        <w:rPr>
          <w:lang w:val="es-MX"/>
        </w:rPr>
        <w:t>que</w:t>
      </w:r>
      <w:r w:rsidRPr="00781BC5">
        <w:rPr>
          <w:lang w:val="es-MX"/>
        </w:rPr>
        <w:t xml:space="preserve"> tengas todas las firmas</w:t>
      </w:r>
      <w:r>
        <w:rPr>
          <w:lang w:val="es-MX"/>
        </w:rPr>
        <w:t xml:space="preserve"> reunidas.</w:t>
      </w:r>
    </w:p>
    <w:p w:rsidR="0046491C" w:rsidRDefault="0046491C" w:rsidP="004C7934">
      <w:pPr>
        <w:ind w:right="-568"/>
        <w:rPr>
          <w:lang w:val="es-MX"/>
        </w:rPr>
      </w:pPr>
    </w:p>
    <w:p w:rsidR="00F74230" w:rsidRDefault="00F74230" w:rsidP="004C7934">
      <w:pPr>
        <w:ind w:right="-568"/>
        <w:rPr>
          <w:lang w:val="es-MX"/>
        </w:rPr>
      </w:pPr>
    </w:p>
    <w:p w:rsidR="00E81EAC" w:rsidRDefault="00E81EAC" w:rsidP="004C7934">
      <w:pPr>
        <w:ind w:right="-568"/>
        <w:rPr>
          <w:lang w:val="es-MX"/>
        </w:rPr>
      </w:pPr>
    </w:p>
    <w:p w:rsidR="00F74230" w:rsidRDefault="005827D0" w:rsidP="005523FC">
      <w:pPr>
        <w:ind w:right="-1"/>
        <w:jc w:val="both"/>
        <w:rPr>
          <w:lang w:val="es-MX"/>
        </w:rPr>
      </w:pPr>
      <w:r w:rsidRPr="005827D0">
        <w:rPr>
          <w:b/>
          <w:sz w:val="28"/>
          <w:szCs w:val="28"/>
          <w:lang w:val="es-MX"/>
        </w:rPr>
        <w:t>RECIBO</w:t>
      </w:r>
      <w:r>
        <w:rPr>
          <w:lang w:val="es-MX"/>
        </w:rPr>
        <w:t xml:space="preserve"> DE CONFORMIDAD POR PARTE</w:t>
      </w:r>
      <w:r w:rsidR="00F74230">
        <w:rPr>
          <w:lang w:val="es-MX"/>
        </w:rPr>
        <w:t xml:space="preserve"> DE</w:t>
      </w:r>
      <w:r w:rsidR="0047131B">
        <w:rPr>
          <w:lang w:val="es-MX"/>
        </w:rPr>
        <w:t xml:space="preserve">L PERSONAL DE </w:t>
      </w:r>
      <w:r>
        <w:rPr>
          <w:lang w:val="es-MX"/>
        </w:rPr>
        <w:t xml:space="preserve">LA OFICINA DE </w:t>
      </w:r>
      <w:r w:rsidR="0047131B">
        <w:rPr>
          <w:lang w:val="es-MX"/>
        </w:rPr>
        <w:t>CONTROL ESCOLAR</w:t>
      </w:r>
      <w:r>
        <w:rPr>
          <w:lang w:val="es-MX"/>
        </w:rPr>
        <w:t xml:space="preserve"> DEL </w:t>
      </w:r>
      <w:r w:rsidR="005523FC">
        <w:rPr>
          <w:lang w:val="es-MX"/>
        </w:rPr>
        <w:t xml:space="preserve">   </w:t>
      </w:r>
      <w:r w:rsidRPr="005523FC">
        <w:rPr>
          <w:lang w:val="es-MX"/>
        </w:rPr>
        <w:t>CBTis No. 123</w:t>
      </w:r>
      <w:r w:rsidR="005523FC">
        <w:rPr>
          <w:lang w:val="es-MX"/>
        </w:rPr>
        <w:t xml:space="preserve"> LA</w:t>
      </w:r>
      <w:r w:rsidR="00F74230">
        <w:rPr>
          <w:lang w:val="es-MX"/>
        </w:rPr>
        <w:t xml:space="preserve"> SIGUIENTE</w:t>
      </w:r>
      <w:r w:rsidR="005523FC">
        <w:rPr>
          <w:lang w:val="es-MX"/>
        </w:rPr>
        <w:t xml:space="preserve"> DOCUMENTACION</w:t>
      </w:r>
      <w:r w:rsidR="00F74230">
        <w:rPr>
          <w:lang w:val="es-MX"/>
        </w:rPr>
        <w:t>:</w:t>
      </w:r>
    </w:p>
    <w:p w:rsidR="00740679" w:rsidRDefault="00740679" w:rsidP="004C7934">
      <w:pPr>
        <w:ind w:right="-568"/>
        <w:rPr>
          <w:lang w:val="es-MX"/>
        </w:rPr>
      </w:pPr>
    </w:p>
    <w:p w:rsidR="00F74230" w:rsidRDefault="00F74230" w:rsidP="005523FC">
      <w:pPr>
        <w:ind w:right="283"/>
        <w:rPr>
          <w:lang w:val="es-MX"/>
        </w:rPr>
      </w:pPr>
    </w:p>
    <w:p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  <w:r w:rsidRPr="00F74230">
        <w:rPr>
          <w:rFonts w:ascii="Arial" w:hAnsi="Arial" w:cs="Arial"/>
          <w:sz w:val="20"/>
          <w:lang w:val="es-MX"/>
        </w:rPr>
        <w:t>CERTIFICADO DE SECUNDARIA</w:t>
      </w:r>
      <w:r>
        <w:rPr>
          <w:rFonts w:ascii="Arial" w:hAnsi="Arial" w:cs="Arial"/>
          <w:sz w:val="20"/>
          <w:lang w:val="es-MX"/>
        </w:rPr>
        <w:t xml:space="preserve">……………………………………………………   </w:t>
      </w:r>
      <w:r w:rsidR="002B0E65">
        <w:rPr>
          <w:rFonts w:ascii="Arial" w:hAnsi="Arial" w:cs="Arial"/>
          <w:sz w:val="20"/>
          <w:lang w:val="es-MX"/>
        </w:rPr>
        <w:t xml:space="preserve"> </w:t>
      </w:r>
      <w:r>
        <w:rPr>
          <w:rFonts w:ascii="Arial" w:hAnsi="Arial" w:cs="Arial"/>
          <w:sz w:val="20"/>
          <w:lang w:val="es-MX"/>
        </w:rPr>
        <w:t xml:space="preserve"> _______________________</w:t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</w:p>
    <w:p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:rsid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  <w:r w:rsidRPr="00F74230">
        <w:rPr>
          <w:rFonts w:ascii="Arial" w:hAnsi="Arial" w:cs="Arial"/>
          <w:sz w:val="20"/>
          <w:lang w:val="es-MX"/>
        </w:rPr>
        <w:t>ACTA DE NACIMIENTO</w:t>
      </w:r>
      <w:r>
        <w:rPr>
          <w:rFonts w:ascii="Arial" w:hAnsi="Arial" w:cs="Arial"/>
          <w:sz w:val="20"/>
          <w:lang w:val="es-MX"/>
        </w:rPr>
        <w:t xml:space="preserve">………………………………………………………………..  </w:t>
      </w:r>
      <w:r w:rsidR="002B0E65">
        <w:rPr>
          <w:rFonts w:ascii="Arial" w:hAnsi="Arial" w:cs="Arial"/>
          <w:sz w:val="20"/>
          <w:lang w:val="es-MX"/>
        </w:rPr>
        <w:t xml:space="preserve">  </w:t>
      </w:r>
      <w:r>
        <w:rPr>
          <w:rFonts w:ascii="Arial" w:hAnsi="Arial" w:cs="Arial"/>
          <w:sz w:val="20"/>
          <w:lang w:val="es-MX"/>
        </w:rPr>
        <w:t xml:space="preserve"> _______________________</w:t>
      </w:r>
    </w:p>
    <w:p w:rsidR="002B0E65" w:rsidRPr="00F74230" w:rsidRDefault="002B0E65" w:rsidP="004C7934">
      <w:pPr>
        <w:ind w:right="-568"/>
        <w:rPr>
          <w:rFonts w:ascii="Arial" w:hAnsi="Arial" w:cs="Arial"/>
          <w:sz w:val="20"/>
          <w:lang w:val="es-MX"/>
        </w:rPr>
      </w:pPr>
    </w:p>
    <w:p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:rsidR="00E81EAC" w:rsidRDefault="00E81EAC" w:rsidP="004C7934">
      <w:pPr>
        <w:ind w:right="-568"/>
        <w:rPr>
          <w:rFonts w:ascii="Arial" w:hAnsi="Arial" w:cs="Arial"/>
          <w:sz w:val="20"/>
          <w:lang w:val="es-MX"/>
        </w:rPr>
      </w:pPr>
    </w:p>
    <w:p w:rsidR="00E81EAC" w:rsidRDefault="00E81EAC" w:rsidP="004C7934">
      <w:pPr>
        <w:ind w:right="-568"/>
        <w:rPr>
          <w:rFonts w:ascii="Arial" w:hAnsi="Arial" w:cs="Arial"/>
          <w:sz w:val="20"/>
          <w:lang w:val="es-MX"/>
        </w:rPr>
      </w:pPr>
    </w:p>
    <w:p w:rsidR="00E81EAC" w:rsidRPr="00F74230" w:rsidRDefault="00E81EAC" w:rsidP="004C7934">
      <w:pPr>
        <w:ind w:right="-568"/>
        <w:rPr>
          <w:rFonts w:ascii="Arial" w:hAnsi="Arial" w:cs="Arial"/>
          <w:sz w:val="20"/>
          <w:lang w:val="es-MX"/>
        </w:rPr>
      </w:pPr>
      <w:r>
        <w:rPr>
          <w:rFonts w:ascii="Arial" w:hAnsi="Arial" w:cs="Arial"/>
          <w:sz w:val="20"/>
          <w:lang w:val="es-MX"/>
        </w:rPr>
        <w:t>OTRO(S)</w:t>
      </w:r>
    </w:p>
    <w:p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:rsidR="002B0E65" w:rsidRDefault="00540093" w:rsidP="004C7934">
      <w:pPr>
        <w:ind w:right="-568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E72D343" wp14:editId="361F7DEB">
                <wp:simplePos x="0" y="0"/>
                <wp:positionH relativeFrom="column">
                  <wp:posOffset>303217</wp:posOffset>
                </wp:positionH>
                <wp:positionV relativeFrom="paragraph">
                  <wp:posOffset>62533</wp:posOffset>
                </wp:positionV>
                <wp:extent cx="5765800" cy="0"/>
                <wp:effectExtent l="0" t="0" r="25400" b="19050"/>
                <wp:wrapNone/>
                <wp:docPr id="6" name="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005AB" id="6 Conector recto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9pt,4.9pt" to="477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" strokeweight=".5pt">
                <o:lock v:ext="edit" shapetype="f"/>
              </v:line>
            </w:pict>
          </mc:Fallback>
        </mc:AlternateContent>
      </w:r>
      <w:r w:rsidR="002B0E65">
        <w:rPr>
          <w:lang w:val="es-MX"/>
        </w:rPr>
        <w:tab/>
      </w:r>
    </w:p>
    <w:p w:rsidR="002B0E65" w:rsidRDefault="00E81EAC" w:rsidP="004C7934">
      <w:pPr>
        <w:ind w:right="-568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8C2520C" wp14:editId="71D26182">
                <wp:simplePos x="0" y="0"/>
                <wp:positionH relativeFrom="column">
                  <wp:posOffset>304165</wp:posOffset>
                </wp:positionH>
                <wp:positionV relativeFrom="paragraph">
                  <wp:posOffset>133350</wp:posOffset>
                </wp:positionV>
                <wp:extent cx="5765800" cy="0"/>
                <wp:effectExtent l="0" t="0" r="25400" b="19050"/>
                <wp:wrapNone/>
                <wp:docPr id="7" name="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B5917" id="7 Conector recto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95pt,10.5pt" to="477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" strokeweight=".5pt">
                <o:lock v:ext="edit" shapetype="f"/>
              </v:line>
            </w:pict>
          </mc:Fallback>
        </mc:AlternateContent>
      </w:r>
    </w:p>
    <w:p w:rsidR="002B0E65" w:rsidRDefault="002B0E65" w:rsidP="004C7934">
      <w:pPr>
        <w:ind w:right="-568"/>
        <w:rPr>
          <w:lang w:val="es-MX"/>
        </w:rPr>
      </w:pPr>
    </w:p>
    <w:p w:rsidR="00E81EAC" w:rsidRDefault="00E81EAC" w:rsidP="004C7934">
      <w:pPr>
        <w:ind w:right="-568"/>
        <w:rPr>
          <w:lang w:val="es-MX"/>
        </w:rPr>
      </w:pPr>
    </w:p>
    <w:p w:rsidR="002B0E65" w:rsidRDefault="002B0E65" w:rsidP="004C7934">
      <w:pPr>
        <w:ind w:right="-568"/>
        <w:rPr>
          <w:lang w:val="es-MX"/>
        </w:rPr>
      </w:pPr>
    </w:p>
    <w:p w:rsidR="00E81EAC" w:rsidRDefault="00E81EAC" w:rsidP="004C7934">
      <w:pPr>
        <w:ind w:right="-568"/>
        <w:rPr>
          <w:lang w:val="es-MX"/>
        </w:rPr>
      </w:pPr>
    </w:p>
    <w:p w:rsidR="002B0E65" w:rsidRPr="002B0E65" w:rsidRDefault="002B0E65" w:rsidP="002B0E65">
      <w:pPr>
        <w:ind w:left="708" w:right="-568" w:firstLine="708"/>
        <w:rPr>
          <w:sz w:val="20"/>
          <w:lang w:val="es-MX"/>
        </w:rPr>
      </w:pPr>
      <w:r>
        <w:rPr>
          <w:sz w:val="20"/>
          <w:lang w:val="es-MX"/>
        </w:rPr>
        <w:t xml:space="preserve">   </w:t>
      </w:r>
      <w:r w:rsidRPr="002B0E65">
        <w:rPr>
          <w:sz w:val="20"/>
          <w:lang w:val="es-MX"/>
        </w:rPr>
        <w:t>RECIBIO</w:t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>
        <w:rPr>
          <w:sz w:val="20"/>
          <w:lang w:val="es-MX"/>
        </w:rPr>
        <w:t xml:space="preserve">          </w:t>
      </w:r>
    </w:p>
    <w:p w:rsidR="002B0E65" w:rsidRPr="002B0E65" w:rsidRDefault="002B0E65" w:rsidP="004C7934">
      <w:pPr>
        <w:ind w:right="-568"/>
        <w:rPr>
          <w:sz w:val="20"/>
          <w:lang w:val="es-MX"/>
        </w:rPr>
      </w:pPr>
    </w:p>
    <w:p w:rsidR="002B0E65" w:rsidRPr="002B0E65" w:rsidRDefault="002B0E65" w:rsidP="004C7934">
      <w:pPr>
        <w:ind w:right="-568"/>
        <w:rPr>
          <w:sz w:val="20"/>
          <w:lang w:val="es-MX"/>
        </w:rPr>
      </w:pPr>
    </w:p>
    <w:p w:rsidR="002B0E65" w:rsidRPr="002B0E65" w:rsidRDefault="002B0E65" w:rsidP="004C7934">
      <w:pPr>
        <w:ind w:right="-568"/>
        <w:rPr>
          <w:sz w:val="20"/>
          <w:lang w:val="es-MX"/>
        </w:rPr>
      </w:pPr>
    </w:p>
    <w:p w:rsidR="002B0E65" w:rsidRPr="002B0E65" w:rsidRDefault="002B0E65" w:rsidP="004C7934">
      <w:pPr>
        <w:ind w:right="-568"/>
        <w:rPr>
          <w:sz w:val="20"/>
          <w:lang w:val="es-MX"/>
        </w:rPr>
      </w:pPr>
    </w:p>
    <w:p w:rsidR="002B0E65" w:rsidRPr="002B0E65" w:rsidRDefault="002B0E65" w:rsidP="002B0E65">
      <w:pPr>
        <w:ind w:right="-568"/>
        <w:rPr>
          <w:sz w:val="20"/>
          <w:lang w:val="es-MX"/>
        </w:rPr>
      </w:pPr>
      <w:r>
        <w:rPr>
          <w:sz w:val="20"/>
          <w:lang w:val="es-MX"/>
        </w:rPr>
        <w:t xml:space="preserve">             ______________________________</w:t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  <w:t xml:space="preserve">            ___________________________________</w:t>
      </w:r>
    </w:p>
    <w:p w:rsidR="002B0E65" w:rsidRDefault="005523FC" w:rsidP="002B0E65">
      <w:pPr>
        <w:ind w:right="-568" w:firstLine="708"/>
        <w:rPr>
          <w:sz w:val="20"/>
          <w:lang w:val="es-MX"/>
        </w:rPr>
      </w:pPr>
      <w:r>
        <w:rPr>
          <w:sz w:val="20"/>
          <w:lang w:val="es-MX"/>
        </w:rPr>
        <w:t>NOMBRE Y FIRMA DEL RESPONSABLE</w:t>
      </w:r>
      <w:r w:rsidR="002B0E65" w:rsidRPr="002B0E65">
        <w:rPr>
          <w:sz w:val="20"/>
          <w:lang w:val="es-MX"/>
        </w:rPr>
        <w:tab/>
      </w:r>
      <w:r w:rsidR="002B0E65" w:rsidRPr="002B0E65">
        <w:rPr>
          <w:sz w:val="20"/>
          <w:lang w:val="es-MX"/>
        </w:rPr>
        <w:tab/>
      </w:r>
      <w:r w:rsidR="002B0E65" w:rsidRPr="002B0E65">
        <w:rPr>
          <w:sz w:val="20"/>
          <w:lang w:val="es-MX"/>
        </w:rPr>
        <w:tab/>
      </w:r>
      <w:r>
        <w:rPr>
          <w:sz w:val="20"/>
          <w:lang w:val="es-MX"/>
        </w:rPr>
        <w:t>NOMBRE Y FIRMA DEL ESTUDIANTE</w:t>
      </w:r>
    </w:p>
    <w:p w:rsidR="002B0E65" w:rsidRDefault="002B0E65" w:rsidP="002B0E65">
      <w:pPr>
        <w:ind w:right="-568" w:firstLine="708"/>
        <w:rPr>
          <w:sz w:val="20"/>
          <w:lang w:val="es-MX"/>
        </w:rPr>
      </w:pPr>
    </w:p>
    <w:p w:rsidR="002B0E65" w:rsidRDefault="002B0E65" w:rsidP="002B0E65">
      <w:pPr>
        <w:ind w:right="-568" w:firstLine="708"/>
        <w:jc w:val="center"/>
        <w:rPr>
          <w:sz w:val="20"/>
          <w:lang w:val="es-MX"/>
        </w:rPr>
      </w:pPr>
    </w:p>
    <w:p w:rsidR="00E81EAC" w:rsidRDefault="00E81EAC" w:rsidP="002B0E65">
      <w:pPr>
        <w:ind w:right="-568" w:firstLine="708"/>
        <w:jc w:val="center"/>
        <w:rPr>
          <w:sz w:val="20"/>
          <w:lang w:val="es-MX"/>
        </w:rPr>
      </w:pPr>
    </w:p>
    <w:p w:rsidR="00E81EAC" w:rsidRDefault="00E81EAC" w:rsidP="002B0E65">
      <w:pPr>
        <w:ind w:right="-568" w:firstLine="708"/>
        <w:jc w:val="center"/>
        <w:rPr>
          <w:sz w:val="20"/>
          <w:lang w:val="es-MX"/>
        </w:rPr>
      </w:pPr>
    </w:p>
    <w:p w:rsidR="00321F0E" w:rsidRDefault="00321F0E" w:rsidP="002B0E65">
      <w:pPr>
        <w:ind w:right="-568" w:firstLine="708"/>
        <w:jc w:val="center"/>
        <w:rPr>
          <w:sz w:val="20"/>
          <w:lang w:val="es-MX"/>
        </w:rPr>
      </w:pPr>
    </w:p>
    <w:p w:rsidR="002B0E65" w:rsidRDefault="002B0E65" w:rsidP="002B0E65">
      <w:pPr>
        <w:ind w:right="-568" w:firstLine="708"/>
        <w:jc w:val="center"/>
        <w:rPr>
          <w:sz w:val="20"/>
          <w:lang w:val="es-MX"/>
        </w:rPr>
      </w:pPr>
    </w:p>
    <w:p w:rsidR="002B0E65" w:rsidRDefault="002B0E65" w:rsidP="002B0E65">
      <w:pPr>
        <w:ind w:right="-568" w:firstLine="708"/>
        <w:rPr>
          <w:sz w:val="20"/>
          <w:lang w:val="es-MX"/>
        </w:rPr>
      </w:pP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  <w:t xml:space="preserve">  </w:t>
      </w:r>
      <w:r w:rsidR="00E81EAC">
        <w:rPr>
          <w:sz w:val="20"/>
          <w:lang w:val="es-MX"/>
        </w:rPr>
        <w:t xml:space="preserve">  </w:t>
      </w:r>
      <w:r>
        <w:rPr>
          <w:sz w:val="20"/>
          <w:lang w:val="es-MX"/>
        </w:rPr>
        <w:t xml:space="preserve">    </w:t>
      </w:r>
      <w:r w:rsidR="00740679">
        <w:rPr>
          <w:sz w:val="20"/>
          <w:lang w:val="es-MX"/>
        </w:rPr>
        <w:t>ENTREGÓ</w:t>
      </w:r>
    </w:p>
    <w:p w:rsidR="002B0E65" w:rsidRDefault="002B0E65" w:rsidP="002B0E65">
      <w:pPr>
        <w:ind w:right="-568" w:firstLine="708"/>
        <w:rPr>
          <w:sz w:val="20"/>
          <w:lang w:val="es-MX"/>
        </w:rPr>
      </w:pPr>
      <w:bookmarkStart w:id="0" w:name="_GoBack"/>
      <w:bookmarkEnd w:id="0"/>
    </w:p>
    <w:p w:rsidR="00E81EAC" w:rsidRDefault="00E81EAC" w:rsidP="002B0E65">
      <w:pPr>
        <w:ind w:right="-568" w:firstLine="708"/>
        <w:rPr>
          <w:sz w:val="20"/>
          <w:lang w:val="es-MX"/>
        </w:rPr>
      </w:pPr>
    </w:p>
    <w:p w:rsidR="002F0547" w:rsidRDefault="002F0547" w:rsidP="002B0E65">
      <w:pPr>
        <w:ind w:right="-568" w:firstLine="708"/>
        <w:rPr>
          <w:sz w:val="20"/>
          <w:lang w:val="es-MX"/>
        </w:rPr>
      </w:pPr>
    </w:p>
    <w:p w:rsidR="002B0E65" w:rsidRDefault="00540093" w:rsidP="002B0E65">
      <w:pPr>
        <w:ind w:right="-568" w:firstLine="708"/>
        <w:rPr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98424</wp:posOffset>
                </wp:positionV>
                <wp:extent cx="2216150" cy="0"/>
                <wp:effectExtent l="0" t="0" r="12700" b="19050"/>
                <wp:wrapNone/>
                <wp:docPr id="8" name="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61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8BC3C" id="8 Conector recto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0.45pt,7.75pt" to="34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" strokeweight=".25pt">
                <o:lock v:ext="edit" shapetype="f"/>
              </v:line>
            </w:pict>
          </mc:Fallback>
        </mc:AlternateContent>
      </w:r>
    </w:p>
    <w:p w:rsidR="002B0E65" w:rsidRPr="002B0E65" w:rsidRDefault="002B0E65" w:rsidP="002B0E65">
      <w:pPr>
        <w:ind w:left="3540" w:right="-568" w:firstLine="708"/>
        <w:rPr>
          <w:sz w:val="20"/>
          <w:lang w:val="es-MX"/>
        </w:rPr>
      </w:pPr>
      <w:r>
        <w:rPr>
          <w:sz w:val="20"/>
          <w:lang w:val="es-MX"/>
        </w:rPr>
        <w:t>NOMBRE Y FIRMA</w:t>
      </w:r>
    </w:p>
    <w:sectPr w:rsidR="002B0E65" w:rsidRPr="002B0E65" w:rsidSect="00A56603">
      <w:headerReference w:type="default" r:id="rId9"/>
      <w:footerReference w:type="default" r:id="rId10"/>
      <w:pgSz w:w="12240" w:h="15840"/>
      <w:pgMar w:top="1953" w:right="1325" w:bottom="1417" w:left="851" w:header="568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B6A" w:rsidRDefault="00630B6A" w:rsidP="006A6A5B">
      <w:r>
        <w:separator/>
      </w:r>
    </w:p>
  </w:endnote>
  <w:endnote w:type="continuationSeparator" w:id="0">
    <w:p w:rsidR="00630B6A" w:rsidRDefault="00630B6A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208" w:rsidRPr="00537DAB" w:rsidRDefault="007E6208" w:rsidP="007E6208">
    <w:pPr>
      <w:pStyle w:val="Piedepgina"/>
      <w:tabs>
        <w:tab w:val="clear" w:pos="8504"/>
        <w:tab w:val="right" w:pos="8100"/>
        <w:tab w:val="left" w:pos="8600"/>
      </w:tabs>
      <w:ind w:right="1534"/>
      <w:rPr>
        <w:rFonts w:ascii="Adobe Caslon Pro" w:hAnsi="Adobe Caslon Pro"/>
        <w:color w:val="333333"/>
        <w:sz w:val="18"/>
        <w:szCs w:val="18"/>
      </w:rPr>
    </w:pPr>
  </w:p>
  <w:p w:rsidR="007E6208" w:rsidRDefault="00827C6F" w:rsidP="007E6208">
    <w:pPr>
      <w:pStyle w:val="Piedepgina"/>
      <w:tabs>
        <w:tab w:val="left" w:pos="1980"/>
      </w:tabs>
      <w:jc w:val="right"/>
      <w:rPr>
        <w:rFonts w:ascii="Adobe Caslon Pro" w:hAnsi="Adobe Caslon Pro" w:cs="Arial"/>
        <w:color w:val="333333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</w:r>
  </w:p>
  <w:p w:rsidR="0047131B" w:rsidRPr="007E6208" w:rsidRDefault="0047131B" w:rsidP="0047131B">
    <w:pPr>
      <w:pStyle w:val="Piedepgina"/>
      <w:tabs>
        <w:tab w:val="left" w:pos="1980"/>
        <w:tab w:val="center" w:pos="4749"/>
        <w:tab w:val="right" w:pos="9498"/>
      </w:tabs>
      <w:jc w:val="center"/>
      <w:rPr>
        <w:rFonts w:ascii="Arial" w:hAnsi="Arial" w:cs="Arial"/>
        <w:color w:val="000000"/>
        <w:sz w:val="16"/>
        <w:szCs w:val="16"/>
        <w:lang w:val="es-MX"/>
      </w:rPr>
    </w:pPr>
    <w:r w:rsidRPr="007E6208">
      <w:rPr>
        <w:rFonts w:ascii="Arial" w:hAnsi="Arial" w:cs="Arial"/>
        <w:color w:val="000000"/>
        <w:sz w:val="16"/>
        <w:szCs w:val="16"/>
        <w:lang w:val="es-MX"/>
      </w:rPr>
      <w:t>Av. Lázaro Cárdenas No. 2018</w:t>
    </w:r>
    <w:r>
      <w:rPr>
        <w:rFonts w:ascii="Arial" w:hAnsi="Arial" w:cs="Arial"/>
        <w:color w:val="000000"/>
        <w:sz w:val="16"/>
        <w:szCs w:val="16"/>
        <w:lang w:val="es-MX"/>
      </w:rPr>
      <w:t>,</w:t>
    </w:r>
    <w:r w:rsidRPr="007E6208">
      <w:rPr>
        <w:rFonts w:ascii="Arial" w:hAnsi="Arial" w:cs="Arial"/>
        <w:color w:val="000000"/>
        <w:sz w:val="16"/>
        <w:szCs w:val="16"/>
        <w:lang w:val="es-MX"/>
      </w:rPr>
      <w:t xml:space="preserve"> Santa Lucía del </w:t>
    </w:r>
    <w:r>
      <w:rPr>
        <w:rFonts w:ascii="Arial" w:hAnsi="Arial" w:cs="Arial"/>
        <w:color w:val="000000"/>
        <w:sz w:val="16"/>
        <w:szCs w:val="16"/>
        <w:lang w:val="es-MX"/>
      </w:rPr>
      <w:t>Camino, Centro Oaxaca, C.P.71240</w:t>
    </w:r>
  </w:p>
  <w:p w:rsidR="0047131B" w:rsidRPr="00870DEA" w:rsidRDefault="0047131B" w:rsidP="0047131B">
    <w:pPr>
      <w:pStyle w:val="Piedepgina"/>
      <w:tabs>
        <w:tab w:val="left" w:pos="1980"/>
      </w:tabs>
      <w:jc w:val="center"/>
      <w:rPr>
        <w:rFonts w:ascii="Arial" w:hAnsi="Arial" w:cs="Arial"/>
        <w:color w:val="000000"/>
        <w:sz w:val="16"/>
        <w:szCs w:val="16"/>
        <w:lang w:val="es-MX"/>
      </w:rPr>
    </w:pPr>
    <w:r w:rsidRPr="007E6208">
      <w:rPr>
        <w:rFonts w:ascii="Arial" w:hAnsi="Arial" w:cs="Arial"/>
        <w:color w:val="000000"/>
        <w:sz w:val="16"/>
        <w:szCs w:val="16"/>
        <w:lang w:val="es-MX"/>
      </w:rPr>
      <w:t>Tel/Fax. (95</w:t>
    </w:r>
    <w:r>
      <w:rPr>
        <w:rFonts w:ascii="Arial" w:hAnsi="Arial" w:cs="Arial"/>
        <w:color w:val="000000"/>
        <w:sz w:val="16"/>
        <w:szCs w:val="16"/>
        <w:lang w:val="es-MX"/>
      </w:rPr>
      <w:t>1) 5175420, 5175599, cbtis123.dir@uemstis.sems.gob.mx</w:t>
    </w:r>
  </w:p>
  <w:p w:rsidR="00AD2698" w:rsidRDefault="00AD26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B6A" w:rsidRDefault="00630B6A" w:rsidP="006A6A5B">
      <w:r>
        <w:separator/>
      </w:r>
    </w:p>
  </w:footnote>
  <w:footnote w:type="continuationSeparator" w:id="0">
    <w:p w:rsidR="00630B6A" w:rsidRDefault="00630B6A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98" w:rsidRPr="009825A2" w:rsidRDefault="00B16691" w:rsidP="00AD2698">
    <w:pPr>
      <w:ind w:right="-283"/>
      <w:jc w:val="right"/>
      <w:rPr>
        <w:rFonts w:ascii="Arial" w:hAnsi="Arial" w:cs="Arial"/>
        <w:b/>
        <w:sz w:val="18"/>
        <w:szCs w:val="21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0345AE7D" wp14:editId="7267892D">
              <wp:simplePos x="0" y="0"/>
              <wp:positionH relativeFrom="column">
                <wp:posOffset>0</wp:posOffset>
              </wp:positionH>
              <wp:positionV relativeFrom="paragraph">
                <wp:posOffset>46990</wp:posOffset>
              </wp:positionV>
              <wp:extent cx="1561465" cy="571500"/>
              <wp:effectExtent l="0" t="0" r="635" b="0"/>
              <wp:wrapNone/>
              <wp:docPr id="121" name="Grupo 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1465" cy="571500"/>
                        <a:chOff x="0" y="0"/>
                        <a:chExt cx="1990911" cy="7810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933" t="4558" r="41835" b="88032"/>
                        <a:stretch/>
                      </pic:blipFill>
                      <pic:spPr bwMode="auto">
                        <a:xfrm>
                          <a:off x="648634" y="38100"/>
                          <a:ext cx="1342277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622" t="11300" r="45893" b="80914"/>
                        <a:stretch/>
                      </pic:blipFill>
                      <pic:spPr bwMode="auto">
                        <a:xfrm>
                          <a:off x="0" y="0"/>
                          <a:ext cx="657225" cy="781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0E22F0" id="Grupo 121" o:spid="_x0000_s1026" style="position:absolute;margin-left:0;margin-top:3.7pt;width:122.95pt;height:45pt;z-index:251662848" coordsize="19909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486;top:381;width:13423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A72/AAAA2gAAAA8AAABkcnMvZG93bnJldi54bWxEj0FrwkAQhe+C/2EZwZtu9CASXUUEobdS&#10;K56H7JikzcyGzJqk/fXdQqHHx3vve7z9ceTG9NRpHcTBapmBISmCr6V0cHu/LLZgNKJ4bIKQgy9S&#10;OB6mkz3mPgzyRv01liZBRHN0UMXY5tZqURGjLkNLkrxH6Bhjkl1pfYdDgnNj11m2sYy1pIUKWzpX&#10;VHxen+wAKdPTh/LwHZqaY//Kuh3uzs1n42kHJtIY/8N/7RfvYA2/V9INsI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GQO9vwAAANoAAAAPAAAAAAAAAAAAAAAAAJ8CAABk&#10;cnMvZG93bnJldi54bWxQSwUGAAAAAAQABAD3AAAAiwMAAAAA&#10;">
                <v:imagedata r:id="rId2" o:title="" croptop="2987f" cropbottom="57693f" cropleft="27481f" cropright="27417f"/>
                <v:path arrowok="t"/>
              </v:shape>
              <v:shape id="Imagen 3" o:spid="_x0000_s1028" type="#_x0000_t75" style="position:absolute;width:6572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xS3EAAAA2gAAAA8AAABkcnMvZG93bnJldi54bWxEj91qAjEUhO8LvkM4gjdFs7UishpFioKU&#10;UnD9wcvD5rgb3Jwsm6jbPn1TELwcZuYbZrZobSVu1HjjWMHbIAFBnDttuFCw3637ExA+IGusHJOC&#10;H/KwmHdeZphqd+ct3bJQiAhhn6KCMoQ6ldLnJVn0A1cTR+/sGoshyqaQusF7hNtKDpNkLC0ajgsl&#10;1vRRUn7JrlbB6fD7/fk1OWejvWFHbJLX7LhSqtdtl1MQgdrwDD/aG63gHf6v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IxS3EAAAA2gAAAA8AAAAAAAAAAAAAAAAA&#10;nwIAAGRycy9kb3ducmV2LnhtbFBLBQYAAAAABAAEAPcAAACQAwAAAAA=&#10;">
                <v:imagedata r:id="rId2" o:title="" croptop="7406f" cropbottom="53028f" cropleft="29899f" cropright="30076f"/>
                <v:path arrowok="t"/>
              </v:shape>
            </v:group>
          </w:pict>
        </mc:Fallback>
      </mc:AlternateContent>
    </w:r>
    <w:r w:rsidR="00827C6F" w:rsidRPr="009825A2">
      <w:rPr>
        <w:rFonts w:ascii="Arial" w:hAnsi="Arial" w:cs="Arial"/>
        <w:b/>
        <w:sz w:val="18"/>
        <w:szCs w:val="21"/>
      </w:rPr>
      <w:t>Secretaría de Educación Pública</w:t>
    </w:r>
  </w:p>
  <w:p w:rsidR="00CF4FA9" w:rsidRPr="009825A2" w:rsidRDefault="00616B1F" w:rsidP="00AD2698">
    <w:pPr>
      <w:ind w:right="-283"/>
      <w:jc w:val="right"/>
      <w:rPr>
        <w:rFonts w:ascii="Arial" w:hAnsi="Arial" w:cs="Arial"/>
        <w:b/>
        <w:sz w:val="18"/>
        <w:szCs w:val="21"/>
      </w:rPr>
    </w:pPr>
    <w:r>
      <w:rPr>
        <w:rFonts w:ascii="Arial" w:hAnsi="Arial" w:cs="Arial"/>
        <w:b/>
        <w:sz w:val="18"/>
        <w:szCs w:val="21"/>
      </w:rPr>
      <w:t>Unidad de Educación Tecnológica Industrial y de Servicios</w:t>
    </w:r>
  </w:p>
  <w:p w:rsidR="007E6208" w:rsidRPr="009825A2" w:rsidRDefault="007E6208" w:rsidP="00AD2698">
    <w:pPr>
      <w:ind w:right="-283"/>
      <w:jc w:val="right"/>
      <w:rPr>
        <w:rFonts w:ascii="Arial" w:hAnsi="Arial" w:cs="Arial"/>
        <w:sz w:val="18"/>
        <w:szCs w:val="21"/>
      </w:rPr>
    </w:pPr>
    <w:r w:rsidRPr="009825A2">
      <w:rPr>
        <w:rFonts w:ascii="Arial" w:hAnsi="Arial" w:cs="Arial"/>
        <w:sz w:val="18"/>
        <w:szCs w:val="21"/>
      </w:rPr>
      <w:t>CENTRO DE BACHILLERATO TECNOLOGICO industrial y de servicios No. 123</w:t>
    </w:r>
  </w:p>
  <w:p w:rsidR="007E6208" w:rsidRDefault="00DD35D1" w:rsidP="00AD2698">
    <w:pPr>
      <w:ind w:right="-283"/>
      <w:jc w:val="right"/>
      <w:rPr>
        <w:rFonts w:ascii="Arial" w:hAnsi="Arial" w:cs="Arial"/>
        <w:b/>
        <w:sz w:val="18"/>
        <w:szCs w:val="21"/>
      </w:rPr>
    </w:pPr>
    <w:r w:rsidRPr="00AA7285">
      <w:rPr>
        <w:rFonts w:ascii="Arial" w:hAnsi="Arial" w:cs="Arial"/>
        <w:b/>
        <w:noProof/>
        <w:sz w:val="18"/>
        <w:szCs w:val="21"/>
        <w:lang w:val="es-MX" w:eastAsia="es-MX"/>
      </w:rPr>
      <w:drawing>
        <wp:anchor distT="0" distB="0" distL="114300" distR="114300" simplePos="0" relativeHeight="251660800" behindDoc="0" locked="0" layoutInCell="1" allowOverlap="1" wp14:anchorId="0EC6C5A7" wp14:editId="7A994F1D">
          <wp:simplePos x="0" y="0"/>
          <wp:positionH relativeFrom="column">
            <wp:posOffset>617295</wp:posOffset>
          </wp:positionH>
          <wp:positionV relativeFrom="paragraph">
            <wp:posOffset>2828908</wp:posOffset>
          </wp:positionV>
          <wp:extent cx="4855867" cy="3421291"/>
          <wp:effectExtent l="0" t="0" r="1905" b="8255"/>
          <wp:wrapNone/>
          <wp:docPr id="16" name="Imagen 16" descr="F:\misd\Mis imágenes\logos\cbtislogo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misd\Mis imágenes\logos\cbtislogoGif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  <a14:imgEffect>
                              <a14:brightnessContrast bright="78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5867" cy="3421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6EB" w:rsidRPr="009825A2">
      <w:rPr>
        <w:rFonts w:ascii="Arial" w:hAnsi="Arial" w:cs="Arial"/>
        <w:b/>
        <w:sz w:val="18"/>
        <w:szCs w:val="21"/>
      </w:rPr>
      <w:t>“José María Morelos y Pavón”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21690"/>
    <w:multiLevelType w:val="hybridMultilevel"/>
    <w:tmpl w:val="D39230D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02D3F"/>
    <w:multiLevelType w:val="hybridMultilevel"/>
    <w:tmpl w:val="A0A8E222"/>
    <w:lvl w:ilvl="0" w:tplc="C9EE36E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93"/>
    <w:rsid w:val="000441D6"/>
    <w:rsid w:val="00050D9A"/>
    <w:rsid w:val="00090D84"/>
    <w:rsid w:val="000E6C46"/>
    <w:rsid w:val="001025D9"/>
    <w:rsid w:val="00116FA0"/>
    <w:rsid w:val="001339FE"/>
    <w:rsid w:val="00140026"/>
    <w:rsid w:val="00176416"/>
    <w:rsid w:val="001936EB"/>
    <w:rsid w:val="00196199"/>
    <w:rsid w:val="001A541A"/>
    <w:rsid w:val="00251A4F"/>
    <w:rsid w:val="00275254"/>
    <w:rsid w:val="002A2A39"/>
    <w:rsid w:val="002B0E65"/>
    <w:rsid w:val="002E13E1"/>
    <w:rsid w:val="002F0547"/>
    <w:rsid w:val="00321F0E"/>
    <w:rsid w:val="0033708B"/>
    <w:rsid w:val="00364096"/>
    <w:rsid w:val="00377AEE"/>
    <w:rsid w:val="00394116"/>
    <w:rsid w:val="003B354B"/>
    <w:rsid w:val="003E2115"/>
    <w:rsid w:val="004367B9"/>
    <w:rsid w:val="00463ACE"/>
    <w:rsid w:val="0046491C"/>
    <w:rsid w:val="0047131B"/>
    <w:rsid w:val="004722CB"/>
    <w:rsid w:val="004C7934"/>
    <w:rsid w:val="004F1701"/>
    <w:rsid w:val="00522A0D"/>
    <w:rsid w:val="00540093"/>
    <w:rsid w:val="005523FC"/>
    <w:rsid w:val="0055756C"/>
    <w:rsid w:val="00580B93"/>
    <w:rsid w:val="005827D0"/>
    <w:rsid w:val="00586454"/>
    <w:rsid w:val="005E74B8"/>
    <w:rsid w:val="005F1AA2"/>
    <w:rsid w:val="005F57C3"/>
    <w:rsid w:val="00614DE8"/>
    <w:rsid w:val="00616B1F"/>
    <w:rsid w:val="0062342E"/>
    <w:rsid w:val="00630B6A"/>
    <w:rsid w:val="006A2BDE"/>
    <w:rsid w:val="006A6A5B"/>
    <w:rsid w:val="006B7897"/>
    <w:rsid w:val="006C38F2"/>
    <w:rsid w:val="007345FF"/>
    <w:rsid w:val="00740679"/>
    <w:rsid w:val="00752B05"/>
    <w:rsid w:val="00781BC5"/>
    <w:rsid w:val="007858B4"/>
    <w:rsid w:val="007858F2"/>
    <w:rsid w:val="00791D8F"/>
    <w:rsid w:val="007C44F7"/>
    <w:rsid w:val="007D3E47"/>
    <w:rsid w:val="007E6208"/>
    <w:rsid w:val="007E6FAB"/>
    <w:rsid w:val="00826A86"/>
    <w:rsid w:val="00827C6F"/>
    <w:rsid w:val="008377CF"/>
    <w:rsid w:val="00891C67"/>
    <w:rsid w:val="00894D5F"/>
    <w:rsid w:val="008C5E41"/>
    <w:rsid w:val="008D4849"/>
    <w:rsid w:val="00900216"/>
    <w:rsid w:val="009825A2"/>
    <w:rsid w:val="009E2F13"/>
    <w:rsid w:val="00A1572E"/>
    <w:rsid w:val="00A56603"/>
    <w:rsid w:val="00A87DFA"/>
    <w:rsid w:val="00AD2698"/>
    <w:rsid w:val="00AE04FF"/>
    <w:rsid w:val="00B05C92"/>
    <w:rsid w:val="00B16691"/>
    <w:rsid w:val="00B51CDB"/>
    <w:rsid w:val="00B7625E"/>
    <w:rsid w:val="00B918DB"/>
    <w:rsid w:val="00BC4CE0"/>
    <w:rsid w:val="00C35ED1"/>
    <w:rsid w:val="00C42C6A"/>
    <w:rsid w:val="00C46A59"/>
    <w:rsid w:val="00C80D60"/>
    <w:rsid w:val="00C916E1"/>
    <w:rsid w:val="00CC02C5"/>
    <w:rsid w:val="00CF4FA9"/>
    <w:rsid w:val="00D317BE"/>
    <w:rsid w:val="00D4642B"/>
    <w:rsid w:val="00D94347"/>
    <w:rsid w:val="00D95ED7"/>
    <w:rsid w:val="00DA42B7"/>
    <w:rsid w:val="00DD35D1"/>
    <w:rsid w:val="00DD7FA5"/>
    <w:rsid w:val="00DE3AEA"/>
    <w:rsid w:val="00E03CF3"/>
    <w:rsid w:val="00E119FE"/>
    <w:rsid w:val="00E278AF"/>
    <w:rsid w:val="00E51FBA"/>
    <w:rsid w:val="00E81EAC"/>
    <w:rsid w:val="00E9429A"/>
    <w:rsid w:val="00F06AD9"/>
    <w:rsid w:val="00F6414E"/>
    <w:rsid w:val="00F74230"/>
    <w:rsid w:val="00F82D98"/>
    <w:rsid w:val="00FD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2631DA-D666-4A71-8DDC-BA090754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A5B"/>
    <w:rPr>
      <w:rFonts w:eastAsia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A6A5B"/>
    <w:rPr>
      <w:rFonts w:eastAsia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A6A5B"/>
    <w:rPr>
      <w:rFonts w:eastAsia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982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2A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A2A39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16FA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27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tis123.edu.mx/format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ppServ\www\cbtis123\word\noadeud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D378F-89B2-45B3-B91E-BB512ACAB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noadeudo</Template>
  <TotalTime>28</TotalTime>
  <Pages>1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LUCIFER</dc:creator>
  <cp:lastModifiedBy>USUARIO</cp:lastModifiedBy>
  <cp:revision>4</cp:revision>
  <cp:lastPrinted>2014-06-19T18:20:00Z</cp:lastPrinted>
  <dcterms:created xsi:type="dcterms:W3CDTF">2019-04-03T19:11:00Z</dcterms:created>
  <dcterms:modified xsi:type="dcterms:W3CDTF">2019-04-03T19:39:00Z</dcterms:modified>
</cp:coreProperties>
</file>